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55" w:rsidRDefault="006072D1" w:rsidP="0038595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385955" w:rsidRPr="00385955" w:rsidRDefault="00385955" w:rsidP="00385955">
      <w:pPr>
        <w:pStyle w:val="Standard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</w:t>
      </w:r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 xml:space="preserve">Совет депутатов </w:t>
      </w:r>
      <w:proofErr w:type="spellStart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Чукальского</w:t>
      </w:r>
      <w:proofErr w:type="spellEnd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 xml:space="preserve"> сельского поселения</w:t>
      </w:r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  <w:lang w:eastAsia="ar-SA"/>
        </w:rPr>
      </w:pPr>
      <w:proofErr w:type="spellStart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Ардатовского</w:t>
      </w:r>
      <w:proofErr w:type="spellEnd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 xml:space="preserve"> муниципального района</w:t>
      </w:r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  <w:lang w:eastAsia="ar-SA"/>
        </w:rPr>
      </w:pPr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Республики Мордовия</w:t>
      </w:r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  <w:lang w:eastAsia="ar-SA"/>
        </w:rPr>
      </w:pPr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первого созыва</w:t>
      </w:r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  <w:lang w:eastAsia="ar-SA"/>
        </w:rPr>
      </w:pPr>
      <w:proofErr w:type="spellStart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с</w:t>
      </w:r>
      <w:proofErr w:type="gramStart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.Ч</w:t>
      </w:r>
      <w:proofErr w:type="gramEnd"/>
      <w:r w:rsidRPr="00385955">
        <w:rPr>
          <w:rFonts w:eastAsia="Times New Roman" w:cs="Times New Roman"/>
          <w:kern w:val="0"/>
          <w:sz w:val="28"/>
          <w:szCs w:val="28"/>
          <w:lang w:eastAsia="ar-SA"/>
        </w:rPr>
        <w:t>укалы</w:t>
      </w:r>
      <w:proofErr w:type="spellEnd"/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  <w:u w:val="single"/>
        </w:rPr>
      </w:pPr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</w:rPr>
      </w:pPr>
      <w:r w:rsidRPr="00385955">
        <w:rPr>
          <w:rFonts w:eastAsia="Times New Roman" w:cs="Times New Roman"/>
          <w:kern w:val="0"/>
          <w:sz w:val="28"/>
          <w:szCs w:val="28"/>
        </w:rPr>
        <w:t>РЕШЕНИЕ</w:t>
      </w:r>
    </w:p>
    <w:p w:rsidR="00385955" w:rsidRPr="00385955" w:rsidRDefault="00385955" w:rsidP="00385955">
      <w:pPr>
        <w:widowControl/>
        <w:suppressAutoHyphens w:val="0"/>
        <w:autoSpaceDN/>
        <w:ind w:left="-540"/>
        <w:jc w:val="center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1934A2" w:rsidRDefault="0038595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B1425">
        <w:rPr>
          <w:sz w:val="28"/>
          <w:szCs w:val="28"/>
        </w:rPr>
        <w:t xml:space="preserve">от  </w:t>
      </w:r>
      <w:r>
        <w:rPr>
          <w:sz w:val="28"/>
          <w:szCs w:val="28"/>
        </w:rPr>
        <w:t>30</w:t>
      </w:r>
      <w:r w:rsidR="00BB1425">
        <w:rPr>
          <w:sz w:val="28"/>
          <w:szCs w:val="28"/>
        </w:rPr>
        <w:t xml:space="preserve"> ию</w:t>
      </w:r>
      <w:r>
        <w:rPr>
          <w:sz w:val="28"/>
          <w:szCs w:val="28"/>
        </w:rPr>
        <w:t>л</w:t>
      </w:r>
      <w:r w:rsidR="00BB1425">
        <w:rPr>
          <w:sz w:val="28"/>
          <w:szCs w:val="28"/>
        </w:rPr>
        <w:t xml:space="preserve">я </w:t>
      </w:r>
      <w:r w:rsidR="000E449B">
        <w:rPr>
          <w:sz w:val="28"/>
          <w:szCs w:val="28"/>
        </w:rPr>
        <w:t>2019</w:t>
      </w:r>
      <w:r w:rsidR="00603A58">
        <w:rPr>
          <w:sz w:val="28"/>
          <w:szCs w:val="28"/>
        </w:rPr>
        <w:t xml:space="preserve">года                                                  </w:t>
      </w:r>
      <w:r w:rsidR="006072D1">
        <w:rPr>
          <w:sz w:val="28"/>
          <w:szCs w:val="28"/>
        </w:rPr>
        <w:t xml:space="preserve">                            №</w:t>
      </w:r>
      <w:r w:rsidR="007D5B66">
        <w:rPr>
          <w:sz w:val="28"/>
          <w:szCs w:val="28"/>
        </w:rPr>
        <w:t xml:space="preserve"> </w:t>
      </w:r>
      <w:r>
        <w:rPr>
          <w:sz w:val="28"/>
          <w:szCs w:val="28"/>
        </w:rPr>
        <w:t>32</w:t>
      </w:r>
    </w:p>
    <w:p w:rsidR="00385955" w:rsidRDefault="00385955" w:rsidP="00385955">
      <w:pPr>
        <w:pStyle w:val="Standard"/>
        <w:rPr>
          <w:sz w:val="28"/>
          <w:szCs w:val="28"/>
        </w:rPr>
      </w:pPr>
    </w:p>
    <w:p w:rsidR="00385955" w:rsidRDefault="00603A58" w:rsidP="00656221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отчета</w:t>
      </w:r>
      <w:r w:rsidR="00B56F8B">
        <w:rPr>
          <w:sz w:val="28"/>
          <w:szCs w:val="28"/>
        </w:rPr>
        <w:t xml:space="preserve"> об исполнении бюджета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0E449B">
        <w:rPr>
          <w:sz w:val="28"/>
          <w:szCs w:val="28"/>
        </w:rPr>
        <w:t>йона Республики Мордовия</w:t>
      </w:r>
    </w:p>
    <w:p w:rsidR="001934A2" w:rsidRDefault="000E449B" w:rsidP="00656221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за 2018</w:t>
      </w:r>
      <w:r w:rsidR="00603A58">
        <w:rPr>
          <w:sz w:val="28"/>
          <w:szCs w:val="28"/>
        </w:rPr>
        <w:t>год».</w:t>
      </w:r>
    </w:p>
    <w:p w:rsidR="001934A2" w:rsidRDefault="001934A2">
      <w:pPr>
        <w:pStyle w:val="Standard"/>
        <w:rPr>
          <w:sz w:val="28"/>
          <w:szCs w:val="28"/>
        </w:rPr>
      </w:pP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</w:t>
      </w:r>
      <w:r w:rsidR="00B56F8B">
        <w:rPr>
          <w:sz w:val="28"/>
          <w:szCs w:val="28"/>
        </w:rPr>
        <w:t xml:space="preserve">ой Федерации», Уставом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решил:</w:t>
      </w:r>
    </w:p>
    <w:p w:rsidR="00385955" w:rsidRDefault="00385955" w:rsidP="00385955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934A2" w:rsidRDefault="00385955" w:rsidP="00385955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</w:t>
      </w:r>
      <w:r w:rsidR="00603A58">
        <w:rPr>
          <w:sz w:val="28"/>
          <w:szCs w:val="28"/>
        </w:rPr>
        <w:t>Утвердить отче</w:t>
      </w:r>
      <w:r w:rsidR="00B56F8B">
        <w:rPr>
          <w:sz w:val="28"/>
          <w:szCs w:val="28"/>
        </w:rPr>
        <w:t xml:space="preserve">т об исполнении бюджета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603A58">
        <w:rPr>
          <w:sz w:val="28"/>
          <w:szCs w:val="28"/>
        </w:rPr>
        <w:t xml:space="preserve"> сельского поселения </w:t>
      </w:r>
      <w:proofErr w:type="spellStart"/>
      <w:r w:rsidR="00603A58">
        <w:rPr>
          <w:sz w:val="28"/>
          <w:szCs w:val="28"/>
        </w:rPr>
        <w:t>Ардатовского</w:t>
      </w:r>
      <w:proofErr w:type="spellEnd"/>
      <w:r w:rsidR="00603A58">
        <w:rPr>
          <w:sz w:val="28"/>
          <w:szCs w:val="28"/>
        </w:rPr>
        <w:t xml:space="preserve"> муниципального района за</w:t>
      </w:r>
      <w:r w:rsidR="000E449B">
        <w:rPr>
          <w:sz w:val="28"/>
          <w:szCs w:val="28"/>
        </w:rPr>
        <w:t xml:space="preserve"> 2018</w:t>
      </w:r>
      <w:r w:rsidR="00603A58">
        <w:rPr>
          <w:sz w:val="28"/>
          <w:szCs w:val="28"/>
        </w:rPr>
        <w:t xml:space="preserve"> год: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доходам в сумме </w:t>
      </w:r>
      <w:r w:rsidR="00385955">
        <w:rPr>
          <w:sz w:val="28"/>
          <w:szCs w:val="28"/>
        </w:rPr>
        <w:t>2109,4</w:t>
      </w:r>
      <w:r>
        <w:rPr>
          <w:sz w:val="28"/>
          <w:szCs w:val="28"/>
        </w:rPr>
        <w:t xml:space="preserve"> тыс. рублей</w:t>
      </w:r>
    </w:p>
    <w:p w:rsidR="001934A2" w:rsidRDefault="006072D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</w:t>
      </w:r>
      <w:r w:rsidR="00385955">
        <w:rPr>
          <w:sz w:val="28"/>
          <w:szCs w:val="28"/>
        </w:rPr>
        <w:t>2098,5</w:t>
      </w:r>
      <w:r>
        <w:rPr>
          <w:sz w:val="28"/>
          <w:szCs w:val="28"/>
        </w:rPr>
        <w:t xml:space="preserve"> </w:t>
      </w:r>
      <w:r w:rsidR="00603A58">
        <w:rPr>
          <w:sz w:val="28"/>
          <w:szCs w:val="28"/>
        </w:rPr>
        <w:t>тыс. рублей.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 </w:t>
      </w:r>
      <w:r w:rsidR="000E449B">
        <w:rPr>
          <w:sz w:val="28"/>
          <w:szCs w:val="28"/>
        </w:rPr>
        <w:t>дефиците</w:t>
      </w:r>
      <w:r w:rsidR="00B56F8B">
        <w:rPr>
          <w:sz w:val="28"/>
          <w:szCs w:val="28"/>
        </w:rPr>
        <w:t xml:space="preserve">  бюджета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</w:t>
      </w:r>
      <w:r w:rsidR="00A610CB">
        <w:rPr>
          <w:sz w:val="28"/>
          <w:szCs w:val="28"/>
        </w:rPr>
        <w:t xml:space="preserve">ниципального района в сумме </w:t>
      </w:r>
      <w:r w:rsidR="00385955">
        <w:rPr>
          <w:sz w:val="28"/>
          <w:szCs w:val="28"/>
        </w:rPr>
        <w:t>10,9</w:t>
      </w:r>
      <w:r>
        <w:rPr>
          <w:sz w:val="28"/>
          <w:szCs w:val="28"/>
        </w:rPr>
        <w:t xml:space="preserve"> тыс. руб. и со следующими показателями: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6F8B">
        <w:rPr>
          <w:sz w:val="28"/>
          <w:szCs w:val="28"/>
        </w:rPr>
        <w:t xml:space="preserve">    по доходам  бюджета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распределению расходов бюдж</w:t>
      </w:r>
      <w:r w:rsidR="00B56F8B">
        <w:rPr>
          <w:sz w:val="28"/>
          <w:szCs w:val="28"/>
        </w:rPr>
        <w:t xml:space="preserve">ета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 разделам, подразделам, целевым статьям и видам расходов функциональной классификации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№2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ведомственной стр</w:t>
      </w:r>
      <w:r w:rsidR="00B56F8B">
        <w:rPr>
          <w:sz w:val="28"/>
          <w:szCs w:val="28"/>
        </w:rPr>
        <w:t xml:space="preserve">уктуре расходов бюджета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№3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 источникам внутреннего финансиров</w:t>
      </w:r>
      <w:r w:rsidR="00B56F8B">
        <w:rPr>
          <w:sz w:val="28"/>
          <w:szCs w:val="28"/>
        </w:rPr>
        <w:t xml:space="preserve">ания   дефицита бюджета </w:t>
      </w:r>
      <w:proofErr w:type="spellStart"/>
      <w:r w:rsidR="00385955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  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№4</w:t>
      </w:r>
    </w:p>
    <w:p w:rsidR="001934A2" w:rsidRDefault="001934A2">
      <w:pPr>
        <w:pStyle w:val="Standard"/>
        <w:jc w:val="both"/>
        <w:rPr>
          <w:sz w:val="28"/>
          <w:szCs w:val="28"/>
        </w:rPr>
      </w:pPr>
    </w:p>
    <w:p w:rsidR="006072D1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опубликования в «Информационном бюллетене».</w:t>
      </w:r>
    </w:p>
    <w:p w:rsidR="001934A2" w:rsidRDefault="00603A58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385955" w:rsidRDefault="00385955" w:rsidP="00693C74">
      <w:pPr>
        <w:pStyle w:val="Standard"/>
        <w:jc w:val="both"/>
        <w:rPr>
          <w:sz w:val="28"/>
          <w:szCs w:val="28"/>
        </w:rPr>
      </w:pPr>
    </w:p>
    <w:p w:rsidR="00385955" w:rsidRDefault="00385955" w:rsidP="00693C74">
      <w:pPr>
        <w:pStyle w:val="Standard"/>
        <w:jc w:val="both"/>
        <w:rPr>
          <w:sz w:val="28"/>
          <w:szCs w:val="28"/>
        </w:rPr>
      </w:pPr>
    </w:p>
    <w:p w:rsidR="00385955" w:rsidRDefault="00385955" w:rsidP="00693C74">
      <w:pPr>
        <w:pStyle w:val="Standard"/>
        <w:jc w:val="both"/>
        <w:rPr>
          <w:sz w:val="28"/>
          <w:szCs w:val="28"/>
        </w:rPr>
      </w:pPr>
    </w:p>
    <w:p w:rsidR="001934A2" w:rsidRDefault="00385955" w:rsidP="00693C74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>И. о. г</w:t>
      </w:r>
      <w:r w:rsidR="00B56F8B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B56F8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0E449B">
        <w:rPr>
          <w:sz w:val="28"/>
          <w:szCs w:val="28"/>
        </w:rPr>
        <w:t xml:space="preserve"> сельского посе</w:t>
      </w:r>
      <w:r w:rsidR="00B56F8B">
        <w:rPr>
          <w:sz w:val="28"/>
          <w:szCs w:val="28"/>
        </w:rPr>
        <w:t xml:space="preserve">ления                         </w:t>
      </w:r>
      <w:r w:rsidR="0039739F">
        <w:rPr>
          <w:sz w:val="28"/>
          <w:szCs w:val="28"/>
        </w:rPr>
        <w:t xml:space="preserve"> </w:t>
      </w:r>
      <w:r w:rsidR="00B56F8B">
        <w:rPr>
          <w:sz w:val="28"/>
          <w:szCs w:val="28"/>
        </w:rPr>
        <w:t xml:space="preserve"> </w:t>
      </w:r>
      <w:r>
        <w:rPr>
          <w:sz w:val="28"/>
          <w:szCs w:val="28"/>
        </w:rPr>
        <w:t>Н.М.Москалев</w:t>
      </w:r>
    </w:p>
    <w:tbl>
      <w:tblPr>
        <w:tblW w:w="10314" w:type="dxa"/>
        <w:tblInd w:w="93" w:type="dxa"/>
        <w:tblLook w:val="04A0"/>
      </w:tblPr>
      <w:tblGrid>
        <w:gridCol w:w="4560"/>
        <w:gridCol w:w="2460"/>
        <w:gridCol w:w="1300"/>
        <w:gridCol w:w="1160"/>
        <w:gridCol w:w="1020"/>
      </w:tblGrid>
      <w:tr w:rsidR="00A05319" w:rsidRPr="00A05319" w:rsidTr="00A05319">
        <w:trPr>
          <w:trHeight w:val="37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FF7E3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Приложение 1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FF7E3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A05319" w:rsidRPr="00A05319" w:rsidTr="00A05319">
        <w:trPr>
          <w:trHeight w:val="202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32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к решению Совета депутатов </w:t>
            </w:r>
            <w:proofErr w:type="spell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Чукальского</w:t>
            </w:r>
            <w:proofErr w:type="spellEnd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«Об утверждении отчета об испо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л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нении бюджета </w:t>
            </w:r>
            <w:proofErr w:type="spell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Чукальского</w:t>
            </w:r>
            <w:proofErr w:type="spellEnd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посел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е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ния </w:t>
            </w:r>
            <w:proofErr w:type="spell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Ардатовского</w:t>
            </w:r>
            <w:proofErr w:type="spellEnd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 муниципального района Республики Мордовия за 2</w:t>
            </w:r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018 год</w:t>
            </w:r>
            <w:proofErr w:type="gramStart"/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.</w:t>
            </w:r>
            <w:proofErr w:type="gramEnd"/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 xml:space="preserve">  </w:t>
            </w:r>
            <w:proofErr w:type="gramStart"/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proofErr w:type="gramEnd"/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т                30.07.2019.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№ </w:t>
            </w:r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32</w:t>
            </w:r>
          </w:p>
        </w:tc>
      </w:tr>
      <w:tr w:rsidR="00A05319" w:rsidRPr="00A05319" w:rsidTr="00A05319">
        <w:trPr>
          <w:trHeight w:val="36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A05319" w:rsidRPr="00A05319" w:rsidTr="00A05319">
        <w:trPr>
          <w:trHeight w:val="765"/>
        </w:trPr>
        <w:tc>
          <w:tcPr>
            <w:tcW w:w="103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Объем поступлений доходов бюджета </w:t>
            </w:r>
            <w:proofErr w:type="spell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Чукальского</w:t>
            </w:r>
            <w:proofErr w:type="spellEnd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Ардатовского</w:t>
            </w:r>
            <w:proofErr w:type="spellEnd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 муниципального района по основным источникам за 2018 год </w:t>
            </w:r>
          </w:p>
        </w:tc>
      </w:tr>
      <w:tr w:rsidR="00A05319" w:rsidRPr="00A05319" w:rsidTr="00A05319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A05319" w:rsidRPr="00A05319" w:rsidTr="00A05319">
        <w:trPr>
          <w:trHeight w:val="675"/>
        </w:trPr>
        <w:tc>
          <w:tcPr>
            <w:tcW w:w="4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Код дохода по бюджетной кла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с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сификации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Исполнено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% испо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л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нения</w:t>
            </w:r>
          </w:p>
        </w:tc>
      </w:tr>
      <w:tr w:rsidR="00A05319" w:rsidRPr="00A05319" w:rsidTr="00A05319">
        <w:trPr>
          <w:trHeight w:val="255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Доходы бюджета - Всего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000 0 00 00000 00 0000 000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1 964,9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107,0</w:t>
            </w:r>
          </w:p>
        </w:tc>
      </w:tr>
      <w:tr w:rsidR="00A05319" w:rsidRPr="00A05319" w:rsidTr="00A05319">
        <w:trPr>
          <w:trHeight w:val="25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Налог на доходы физических лиц с доходов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182 1 01 0201001 1000 110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57,2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46,9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82,0</w:t>
            </w:r>
          </w:p>
        </w:tc>
      </w:tr>
      <w:tr w:rsidR="00A05319" w:rsidRPr="00A05319" w:rsidTr="00A05319">
        <w:trPr>
          <w:trHeight w:val="88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182 1 06 0103010 1000 110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23,7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34,1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144,0</w:t>
            </w:r>
          </w:p>
        </w:tc>
      </w:tr>
      <w:tr w:rsidR="00A05319" w:rsidRPr="00A05319" w:rsidTr="00A05319">
        <w:trPr>
          <w:trHeight w:val="126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proofErr w:type="gram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Земельный налог с организаций, обладающих земельным уч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стком, расположенным в границах сельских поселений (пер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е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182 1 06 06033 10 1000 110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220,9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81,8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37,0</w:t>
            </w:r>
          </w:p>
        </w:tc>
      </w:tr>
      <w:tr w:rsidR="00A05319" w:rsidRPr="00A05319" w:rsidTr="00A05319">
        <w:trPr>
          <w:trHeight w:val="114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182 1 06 06043 10 1000 110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210,0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434,3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207,0</w:t>
            </w:r>
          </w:p>
        </w:tc>
      </w:tr>
      <w:tr w:rsidR="00A05319" w:rsidRPr="00A05319" w:rsidTr="00A05319">
        <w:trPr>
          <w:trHeight w:val="9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proofErr w:type="gramStart"/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182 1 05 03010 01 1000 110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A05319" w:rsidRPr="00A05319" w:rsidTr="00A05319">
        <w:trPr>
          <w:trHeight w:val="4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Субвенции бюджетам поселений на осуществлении полном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чий по первичному воинскому учету на территориях, где о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т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сутствуют военные комиссариаты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937 2 02 35118 10 5118 151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72,1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72,1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A05319" w:rsidRPr="00A05319" w:rsidTr="00A05319">
        <w:trPr>
          <w:trHeight w:val="25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937 2 02 15001 10 7510 151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812,5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812,5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A05319" w:rsidRPr="00A05319" w:rsidTr="00A05319">
        <w:trPr>
          <w:trHeight w:val="25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Прочие субвенции бюджетам поселений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937 2 02 29999 10 7601 151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518,1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518,1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A05319" w:rsidRPr="00A05319" w:rsidTr="00A05319">
        <w:trPr>
          <w:trHeight w:val="15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Межбюджетные трансферты, передаваемые бюджетам сел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ских поселений из бюджетов муниципальных районов на ос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у</w:t>
            </w: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 xml:space="preserve">937 202 4001410 4410 151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83,6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82,7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5319" w:rsidRPr="00A05319" w:rsidRDefault="00A05319" w:rsidP="00A05319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A05319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</w:tbl>
    <w:p w:rsidR="00A05319" w:rsidRDefault="00A05319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p w:rsidR="00366A60" w:rsidRDefault="00366A60" w:rsidP="00693C74">
      <w:pPr>
        <w:pStyle w:val="Standard"/>
        <w:jc w:val="both"/>
      </w:pPr>
    </w:p>
    <w:tbl>
      <w:tblPr>
        <w:tblW w:w="9100" w:type="dxa"/>
        <w:tblInd w:w="93" w:type="dxa"/>
        <w:tblLook w:val="04A0"/>
      </w:tblPr>
      <w:tblGrid>
        <w:gridCol w:w="3920"/>
        <w:gridCol w:w="2080"/>
        <w:gridCol w:w="1298"/>
        <w:gridCol w:w="1000"/>
        <w:gridCol w:w="1020"/>
      </w:tblGrid>
      <w:tr w:rsidR="00366A60" w:rsidRPr="00FF7E35" w:rsidTr="00366A60">
        <w:trPr>
          <w:trHeight w:val="255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FF7E35" w:rsidRDefault="00FF7E35" w:rsidP="00FF7E35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</w:rPr>
              <w:t>Приложение № 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FF7E35" w:rsidRDefault="00366A60" w:rsidP="00FF7E35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366A60" w:rsidRPr="00FF7E35" w:rsidTr="00366A60">
        <w:trPr>
          <w:trHeight w:val="1545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FF7E35" w:rsidRDefault="00366A60" w:rsidP="00FF7E3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Ч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у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кальского</w:t>
            </w:r>
            <w:proofErr w:type="spellEnd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 сельского поселения «Об у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т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верждении отчета об исполнении бюджета </w:t>
            </w:r>
            <w:proofErr w:type="spellStart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Чукальского</w:t>
            </w:r>
            <w:proofErr w:type="spellEnd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Ардатовского</w:t>
            </w:r>
            <w:proofErr w:type="spellEnd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 муниц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и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пального района Республики Мо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р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довия за 2018 год</w:t>
            </w:r>
            <w:proofErr w:type="gramStart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.</w:t>
            </w:r>
            <w:proofErr w:type="gramEnd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  </w:t>
            </w:r>
            <w:proofErr w:type="gramStart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>о</w:t>
            </w:r>
            <w:proofErr w:type="gramEnd"/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т  </w:t>
            </w:r>
            <w:r w:rsidR="00FF7E35">
              <w:rPr>
                <w:rFonts w:eastAsia="Times New Roman" w:cs="Times New Roman"/>
                <w:kern w:val="0"/>
                <w:sz w:val="20"/>
                <w:szCs w:val="20"/>
              </w:rPr>
              <w:t>30.07.2019.</w:t>
            </w:r>
            <w:r w:rsidRPr="00FF7E35">
              <w:rPr>
                <w:rFonts w:eastAsia="Times New Roman" w:cs="Times New Roman"/>
                <w:kern w:val="0"/>
                <w:sz w:val="20"/>
                <w:szCs w:val="20"/>
              </w:rPr>
              <w:t xml:space="preserve">              г. № </w:t>
            </w:r>
            <w:r w:rsidR="00FF7E35">
              <w:rPr>
                <w:rFonts w:eastAsia="Times New Roman" w:cs="Times New Roman"/>
                <w:kern w:val="0"/>
                <w:sz w:val="20"/>
                <w:szCs w:val="20"/>
              </w:rPr>
              <w:t>32</w:t>
            </w:r>
          </w:p>
        </w:tc>
      </w:tr>
      <w:tr w:rsidR="00366A60" w:rsidRPr="00FF7E35" w:rsidTr="00366A60">
        <w:trPr>
          <w:trHeight w:val="390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FF7E35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366A60" w:rsidRPr="00366A60" w:rsidTr="00366A60">
        <w:trPr>
          <w:trHeight w:val="1080"/>
        </w:trPr>
        <w:tc>
          <w:tcPr>
            <w:tcW w:w="9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РАСПРЕДЕЛЕНИЕ РАСХОДОВ БЮДЖЕТА  ЧУКАЛЬСКОГО СЕЛЬСКОГО ПОСЕЛЕНИЯ АРДАТОВСКОГО МУНИЦИПАЛ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 xml:space="preserve">НОГО РАЙОНА  РЕСПУБЛИКИ  МОРДОВИЯ  ПО РАЗДЕЛАМ, ПОДРАЗДЕЛАМ, ЦЕЛЕВЫМ СТАТЬЯМ И ВИДАМ </w:t>
            </w:r>
            <w:proofErr w:type="gramStart"/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РАСХ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ДОВ КЛАССИФИКАЦИИ РАСХОДОВ БЮДЖЕТОВ РОССИЙСКОЙ ФЕДЕРАЦИИ</w:t>
            </w:r>
            <w:proofErr w:type="gramEnd"/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 xml:space="preserve"> ЗА 2018 ГОД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366A60" w:rsidRPr="00366A60" w:rsidTr="00366A60">
        <w:trPr>
          <w:trHeight w:val="1110"/>
        </w:trPr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Код расхода по бюдже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т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ной классификации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Утвержденные бюджетные н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значения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Исполнено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% испо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нения</w:t>
            </w:r>
          </w:p>
        </w:tc>
      </w:tr>
      <w:tr w:rsidR="00366A60" w:rsidRPr="00366A60" w:rsidTr="00366A60">
        <w:trPr>
          <w:trHeight w:val="345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Расходы бюджета - Итого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937 0000 0000000000 000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2 098,5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  <w:tr w:rsidR="00366A60" w:rsidRPr="00366A60" w:rsidTr="00366A60">
        <w:trPr>
          <w:trHeight w:val="480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937 0102 6510041150 121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222,0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222,0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90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937 0102 6510041150 129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46,8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46,8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937 0102 6510076010 121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937 0102 6510076010 129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937 0104 6520041110 121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220,0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937 0104 6520041110 129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937 0104 6520041120 244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280,1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937 0104 6520041120 851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Уплата прочих налогов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937 0104 6520041120 852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Уплата иных платежей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937 0104 6520041120 853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937 0104 6520076010 121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251,7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251,7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90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937 0104 6520076010 129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47,4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47,4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67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937 0104 6520076010 244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937 0203 1730251180 121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50,9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50,9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90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нов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937 0203 1730251180 129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67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lastRenderedPageBreak/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937 0203 1730251180 244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67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937 03098910080190 244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67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9370409 8910044102 244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41,5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41,5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67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937 0503 8910043010 244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83,6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82,7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98,9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937 0801 8910061140 540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259,1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259,1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937 0801 8910076010 540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937 1001 8910003010 312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36,0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36,0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255"/>
        </w:trPr>
        <w:tc>
          <w:tcPr>
            <w:tcW w:w="39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937 1301 8910041240 730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15,3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Проведение выборов в органы местного самоупра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в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ления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937 0107 8910041120 244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366A60" w:rsidRPr="00366A60" w:rsidTr="00366A60">
        <w:trPr>
          <w:trHeight w:val="450"/>
        </w:trPr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Результат исполнения бюджета (дефицит</w:t>
            </w:r>
            <w:proofErr w:type="gramStart"/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 xml:space="preserve"> "--", </w:t>
            </w:r>
            <w:proofErr w:type="gramEnd"/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пр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фицит "+")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A60" w:rsidRPr="00366A60" w:rsidRDefault="00366A60" w:rsidP="00366A60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366A60">
              <w:rPr>
                <w:rFonts w:eastAsia="Times New Roman" w:cs="Times New Roman"/>
                <w:kern w:val="0"/>
                <w:sz w:val="16"/>
                <w:szCs w:val="16"/>
              </w:rPr>
              <w:t>-10,9</w:t>
            </w:r>
          </w:p>
        </w:tc>
      </w:tr>
    </w:tbl>
    <w:p w:rsidR="00366A60" w:rsidRDefault="00366A60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tbl>
      <w:tblPr>
        <w:tblW w:w="8780" w:type="dxa"/>
        <w:tblInd w:w="93" w:type="dxa"/>
        <w:tblLook w:val="04A0"/>
      </w:tblPr>
      <w:tblGrid>
        <w:gridCol w:w="3880"/>
        <w:gridCol w:w="2140"/>
        <w:gridCol w:w="1239"/>
        <w:gridCol w:w="971"/>
        <w:gridCol w:w="1020"/>
      </w:tblGrid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Приложение 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4853CC" w:rsidRPr="004853CC" w:rsidTr="004853CC">
        <w:trPr>
          <w:trHeight w:val="195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7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FF7E3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к решению Совета депутатов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Чукальского</w:t>
            </w:r>
            <w:proofErr w:type="spell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Чукальск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го</w:t>
            </w:r>
            <w:proofErr w:type="spell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Ардатовского</w:t>
            </w:r>
            <w:proofErr w:type="spell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м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ниципального района Республики Морд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вия за 2018год» от </w:t>
            </w:r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30.07.2019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г. № </w:t>
            </w:r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32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4853CC" w:rsidRPr="004853CC" w:rsidTr="004853CC">
        <w:trPr>
          <w:trHeight w:val="630"/>
        </w:trPr>
        <w:tc>
          <w:tcPr>
            <w:tcW w:w="8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ВЕДОМСТВЕННАЯ СТРУКТУРА РАСХОДОВ БЮДЖЕТА  ЧУКАЛЬСКОГО СЕЛЬСКОГО ПОСЕЛЕНИЯ АРДАТОВСКОГО МУНИЦИПАЛЬНОГО РАЙОНА  РЕСПУБЛИКИ  МОРДОВИЯ ЗА 2018 ГОД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4853CC" w:rsidRPr="004853CC" w:rsidTr="004853CC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Исполнено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% испо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нения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Расходы бюджета - ИТОГО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2 098,5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937 0100 0000000 000 000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1 178,5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1 178,5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937 0102 0000000000 000 000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386,3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386,3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937 0102 6510041150 121 211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222,0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222,0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937 0102 6510041150 129 213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46,8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46,8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937 0102 6510076010 121 211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937 0102 6510076010 129 213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24,4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24,4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функций органов  государственной власти субъектов  Российской Федерации</w:t>
            </w:r>
            <w:proofErr w:type="gram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и органов местного сам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lastRenderedPageBreak/>
              <w:t>управления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lastRenderedPageBreak/>
              <w:t>937 0104 0000000000 000 000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896,4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896,4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lastRenderedPageBreak/>
              <w:t xml:space="preserve">Оплата труда и начисления на выплаты по оплате труда          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937 0104 0000000000 000 000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583,6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583,6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937 0104 6520041110 121 211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220,0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220,0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937 0104 6520041110 129 213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64,5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64,5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937 0104 6520076010 121 211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251,7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251,7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937 0104 6520076010 129 213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47,4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47,4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937 0104 0000000000 244 000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282,7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282,7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Услуги связи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937 0104 6520041120 244 221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39,9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39,9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Коммунальные услуги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937 0503 8910043010 244 223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88,4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88,4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Работы, услуги по содержанию имущества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937 0104 6520041120 244 225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937 0104 6520041120 244 226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89,7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89,7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937 0104 6520041120 244 340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61,2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61,2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Прочие работы, услуги                                          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937 0104 6520076010 244 226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2,6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2,6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Прочие расходы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937 0104 0000000000 850 000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30,2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30,2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937 0104 6520041120 851 290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25,4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25,4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Прочие расходы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937 0104 6520041120 852 290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Прочие расходы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937 0104 6520041120 853 290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Фонд оплаты труда государственных (муниципал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ь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937 0203 1730251180 121 211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50,9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50,9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937 0203 1730251180 129 213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15,4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15,4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937 0203 1730251180 244 340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5,8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5,8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Работы, услуги по содержанию имущества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937 0409 8910042010 244 226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41,5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41,5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Культура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937 0801 8910076010 540 251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98,9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98,9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Культура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937 0801 8910061140 540 251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259,1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259,1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937 1001 8910003010 312 263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36,0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36,0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Обслуживание внутреннего долга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937 1301 8910041240 730 231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15,3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15,3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100,0</w:t>
            </w:r>
          </w:p>
        </w:tc>
      </w:tr>
      <w:tr w:rsidR="004853CC" w:rsidRPr="004853CC" w:rsidTr="004853CC">
        <w:trPr>
          <w:trHeight w:val="45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Результат исполнения бюджета (дефицит</w:t>
            </w:r>
            <w:proofErr w:type="gram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"--", </w:t>
            </w:r>
            <w:proofErr w:type="gram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фицит "+")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-10,9</w:t>
            </w:r>
          </w:p>
        </w:tc>
      </w:tr>
    </w:tbl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</w:p>
    <w:p w:rsidR="004853CC" w:rsidRDefault="004853CC" w:rsidP="00693C74">
      <w:pPr>
        <w:pStyle w:val="Standard"/>
        <w:jc w:val="both"/>
      </w:pPr>
      <w:bookmarkStart w:id="0" w:name="_GoBack"/>
      <w:bookmarkEnd w:id="0"/>
    </w:p>
    <w:p w:rsidR="004853CC" w:rsidRDefault="004853CC" w:rsidP="00693C74">
      <w:pPr>
        <w:pStyle w:val="Standard"/>
        <w:jc w:val="both"/>
      </w:pPr>
    </w:p>
    <w:tbl>
      <w:tblPr>
        <w:tblW w:w="8358" w:type="dxa"/>
        <w:tblInd w:w="93" w:type="dxa"/>
        <w:tblLook w:val="04A0"/>
      </w:tblPr>
      <w:tblGrid>
        <w:gridCol w:w="3260"/>
        <w:gridCol w:w="2340"/>
        <w:gridCol w:w="1239"/>
        <w:gridCol w:w="971"/>
        <w:gridCol w:w="1020"/>
      </w:tblGrid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Приложение 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4853CC" w:rsidRPr="004853CC" w:rsidTr="004853CC">
        <w:trPr>
          <w:trHeight w:val="178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FF7E35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к решению Совета депутатов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Чукальского</w:t>
            </w:r>
            <w:proofErr w:type="spell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Чукальск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го</w:t>
            </w:r>
            <w:proofErr w:type="spell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Ардатовского</w:t>
            </w:r>
            <w:proofErr w:type="spell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м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ниципального района Республики Морд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вия за 2018 год</w:t>
            </w:r>
            <w:proofErr w:type="gram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.</w:t>
            </w:r>
            <w:proofErr w:type="gram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 </w:t>
            </w:r>
            <w:proofErr w:type="gram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proofErr w:type="gramEnd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т </w:t>
            </w:r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30.07.2019 г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  № </w:t>
            </w:r>
            <w:r w:rsidR="00FF7E35">
              <w:rPr>
                <w:rFonts w:eastAsia="Times New Roman" w:cs="Times New Roman"/>
                <w:kern w:val="0"/>
                <w:sz w:val="16"/>
                <w:szCs w:val="16"/>
              </w:rPr>
              <w:t>32</w:t>
            </w:r>
          </w:p>
        </w:tc>
      </w:tr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4853CC" w:rsidRPr="004853CC" w:rsidTr="004853CC">
        <w:trPr>
          <w:trHeight w:val="675"/>
        </w:trPr>
        <w:tc>
          <w:tcPr>
            <w:tcW w:w="83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ИСТОЧНИКИ ВНУТРЕННЕГО ФИНАНСИРОВАНИЯ ДЕФИЦИТА  БЮДЖЕТА ЧУКАЛЬСКОГО СЕЛЬСКОГО ПОС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Е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ЛЕНИЯ АРДАТОВСКОГО МУНИЦИПАЛЬНОГО РАЙОНА  ЗА 2018 ГОД</w:t>
            </w:r>
          </w:p>
        </w:tc>
      </w:tr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Код источника финансиров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 xml:space="preserve">ния по КИВФ, </w:t>
            </w:r>
            <w:proofErr w:type="spellStart"/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КИВнФ</w:t>
            </w:r>
            <w:proofErr w:type="spellEnd"/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Исполнено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% испо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л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нения</w:t>
            </w:r>
          </w:p>
        </w:tc>
      </w:tr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000 90 00 00 00 00 0000 000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144,5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-10,9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92,0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ИСТОЧНИКИ ВНУТРЕННЕГО ФИНА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СИРОВАНИЯ ДЕФИЦИТОВ 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000 01 00 00 00 00 0000 000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Бюджетные кредиты от других бюджетов бюджетной  системы Российской Федер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000 01 03 00 00 00 0000 000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000 01 03 00 00 00 0000 700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000 01 03 00 00 10 0000 710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Погашение бюджетных кредитов, получе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ных от  других бюджетов бюджетной си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с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темы Российской  Федерации в валюте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000 01 03 00 00 00 0000 800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Погашение бюджетами муниципальных районов  кредитов от других бюджетов бюджетной системы  Российской Федер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ции в валюте Российской 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000 01 03 00 00 05 0000 810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Иные источники внутреннего финансир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вания  дефицитов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000 01 06 00 00 00 0000 000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Бюджетные кредиты, предоставленные внутри  страны в валюте Российской Фед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е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000 01 06 05 00 00 0000 000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Возврат бюджетных кредитов, предоста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ленных  внутри страны в валюте Росси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й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000 01 06 05 00 00 0000 600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112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Возврат бюджетных кредитов, предоста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ленных другим бюджетам бюджетной си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с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темы Российской Федерации в валюте Ро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с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000 01 06 05 02 00 0000 640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112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Возврат бюджетных кредитов, предоста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в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ленных  другим бюджетам бюджетной системы Российской  Федерации из бюдж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е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тов муниципальных районов  в валюте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000 01 06 05 02 05 0000 640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Изменение остатков средств на счетах по учету  средств бюджета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000 01 05 00 00 00 0000 000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</w:tr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1 964,9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107,0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Увеличение прочих остатков средств бю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д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937 01 05 02 00 00 0000 500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1 964,9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107,0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Увеличение прочих остатков денежных средств 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937 01 05 02 01 00 0000 510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1 964,9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107,0</w:t>
            </w: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lastRenderedPageBreak/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937 01 05 02 01 05 0000 510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1 964,9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107,0</w:t>
            </w:r>
          </w:p>
        </w:tc>
      </w:tr>
      <w:tr w:rsidR="004853CC" w:rsidRPr="004853CC" w:rsidTr="004853CC">
        <w:trPr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937 01 05 00 00 00 0000 600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2 098,5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Уменьшение прочих остатков средств бю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д</w:t>
            </w: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937 01 05 02 00 00 0000 600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2 098,5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  <w:tr w:rsidR="004853CC" w:rsidRPr="004853CC" w:rsidTr="004853CC">
        <w:trPr>
          <w:trHeight w:val="4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Уменьшение прочих остатков денежных средств  бюджетов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937 01 05 02 01 00 0000 610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2 098,5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  <w:tr w:rsidR="004853CC" w:rsidRPr="004853CC" w:rsidTr="004853CC">
        <w:trPr>
          <w:trHeight w:val="67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937 01 05 02 01 05 0000 610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2 109,4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2 098,5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53CC" w:rsidRPr="004853CC" w:rsidRDefault="004853CC" w:rsidP="004853CC">
            <w:pPr>
              <w:widowControl/>
              <w:suppressAutoHyphens w:val="0"/>
              <w:autoSpaceDN/>
              <w:jc w:val="right"/>
              <w:textAlignment w:val="auto"/>
              <w:rPr>
                <w:rFonts w:eastAsia="Times New Roman" w:cs="Times New Roman"/>
                <w:kern w:val="0"/>
                <w:sz w:val="16"/>
                <w:szCs w:val="16"/>
              </w:rPr>
            </w:pPr>
            <w:r w:rsidRPr="004853CC">
              <w:rPr>
                <w:rFonts w:eastAsia="Times New Roman" w:cs="Times New Roman"/>
                <w:kern w:val="0"/>
                <w:sz w:val="16"/>
                <w:szCs w:val="16"/>
              </w:rPr>
              <w:t>99,0</w:t>
            </w:r>
          </w:p>
        </w:tc>
      </w:tr>
    </w:tbl>
    <w:p w:rsidR="004853CC" w:rsidRDefault="004853CC" w:rsidP="00693C74">
      <w:pPr>
        <w:pStyle w:val="Standard"/>
        <w:jc w:val="both"/>
      </w:pPr>
    </w:p>
    <w:sectPr w:rsidR="004853CC" w:rsidSect="00AE70C7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E10" w:rsidRDefault="00ED0E10">
      <w:r>
        <w:separator/>
      </w:r>
    </w:p>
  </w:endnote>
  <w:endnote w:type="continuationSeparator" w:id="0">
    <w:p w:rsidR="00ED0E10" w:rsidRDefault="00ED0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E10" w:rsidRDefault="00ED0E10">
      <w:r>
        <w:rPr>
          <w:color w:val="000000"/>
        </w:rPr>
        <w:separator/>
      </w:r>
    </w:p>
  </w:footnote>
  <w:footnote w:type="continuationSeparator" w:id="0">
    <w:p w:rsidR="00ED0E10" w:rsidRDefault="00ED0E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43156"/>
    <w:multiLevelType w:val="multilevel"/>
    <w:tmpl w:val="BEDC74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0CB"/>
    <w:rsid w:val="000079F2"/>
    <w:rsid w:val="000E449B"/>
    <w:rsid w:val="001532D6"/>
    <w:rsid w:val="00182DFF"/>
    <w:rsid w:val="001934A2"/>
    <w:rsid w:val="00264787"/>
    <w:rsid w:val="00357768"/>
    <w:rsid w:val="00366A60"/>
    <w:rsid w:val="00385955"/>
    <w:rsid w:val="0039739F"/>
    <w:rsid w:val="004853CC"/>
    <w:rsid w:val="00496CE1"/>
    <w:rsid w:val="005417A7"/>
    <w:rsid w:val="005B7BB2"/>
    <w:rsid w:val="00603A58"/>
    <w:rsid w:val="006072D1"/>
    <w:rsid w:val="00635E8E"/>
    <w:rsid w:val="00656221"/>
    <w:rsid w:val="00693C74"/>
    <w:rsid w:val="007D5B66"/>
    <w:rsid w:val="007F4683"/>
    <w:rsid w:val="00896832"/>
    <w:rsid w:val="00896AAD"/>
    <w:rsid w:val="008F3B41"/>
    <w:rsid w:val="0091090D"/>
    <w:rsid w:val="00980381"/>
    <w:rsid w:val="009E59CF"/>
    <w:rsid w:val="00A05319"/>
    <w:rsid w:val="00A610CB"/>
    <w:rsid w:val="00AE4D90"/>
    <w:rsid w:val="00AE523F"/>
    <w:rsid w:val="00AE70C7"/>
    <w:rsid w:val="00B56F8B"/>
    <w:rsid w:val="00BB1425"/>
    <w:rsid w:val="00C21840"/>
    <w:rsid w:val="00C232D3"/>
    <w:rsid w:val="00D733DD"/>
    <w:rsid w:val="00DC7EB4"/>
    <w:rsid w:val="00E2129D"/>
    <w:rsid w:val="00E905FC"/>
    <w:rsid w:val="00ED0E10"/>
    <w:rsid w:val="00F011A7"/>
    <w:rsid w:val="00F41027"/>
    <w:rsid w:val="00FF75F2"/>
    <w:rsid w:val="00FF7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17A7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417A7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rsid w:val="005417A7"/>
    <w:pPr>
      <w:spacing w:after="120"/>
    </w:pPr>
  </w:style>
  <w:style w:type="paragraph" w:styleId="a3">
    <w:name w:val="List"/>
    <w:basedOn w:val="Textbody"/>
    <w:rsid w:val="005417A7"/>
  </w:style>
  <w:style w:type="paragraph" w:styleId="a4">
    <w:name w:val="caption"/>
    <w:basedOn w:val="Standard"/>
    <w:rsid w:val="005417A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417A7"/>
    <w:pPr>
      <w:suppressLineNumbers/>
    </w:pPr>
  </w:style>
  <w:style w:type="paragraph" w:styleId="a5">
    <w:name w:val="Title"/>
    <w:basedOn w:val="Standard"/>
    <w:next w:val="Textbody"/>
    <w:rsid w:val="005417A7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Subtitle"/>
    <w:basedOn w:val="a5"/>
    <w:next w:val="Textbody"/>
    <w:rsid w:val="005417A7"/>
    <w:pPr>
      <w:jc w:val="center"/>
    </w:pPr>
    <w:rPr>
      <w:i/>
      <w:iCs/>
    </w:rPr>
  </w:style>
  <w:style w:type="character" w:customStyle="1" w:styleId="NumberingSymbols">
    <w:name w:val="Numbering Symbols"/>
    <w:rsid w:val="005417A7"/>
  </w:style>
  <w:style w:type="paragraph" w:styleId="a7">
    <w:name w:val="Balloon Text"/>
    <w:basedOn w:val="a"/>
    <w:link w:val="a8"/>
    <w:uiPriority w:val="99"/>
    <w:semiHidden/>
    <w:unhideWhenUsed/>
    <w:rsid w:val="00896AAD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AAD"/>
    <w:rPr>
      <w:rFonts w:ascii="Tahoma" w:hAnsi="Tahoma"/>
      <w:kern w:val="3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6">
    <w:name w:val="Subtitle"/>
    <w:basedOn w:val="a5"/>
    <w:next w:val="Textbody"/>
    <w:pPr>
      <w:jc w:val="center"/>
    </w:pPr>
    <w:rPr>
      <w:i/>
      <w:iCs/>
    </w:rPr>
  </w:style>
  <w:style w:type="character" w:customStyle="1" w:styleId="NumberingSymbols">
    <w:name w:val="Numbering Symbols"/>
  </w:style>
  <w:style w:type="paragraph" w:styleId="a7">
    <w:name w:val="Balloon Text"/>
    <w:basedOn w:val="a"/>
    <w:link w:val="a8"/>
    <w:uiPriority w:val="99"/>
    <w:semiHidden/>
    <w:unhideWhenUsed/>
    <w:rsid w:val="00896AAD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AAD"/>
    <w:rPr>
      <w:rFonts w:ascii="Tahoma" w:hAnsi="Tahoma"/>
      <w:kern w:val="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8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6;&#1077;&#1077;&#1089;&#1090;&#1088;%20&#1085;&#1086;&#1088;&#1084;\2013\2015%20&#1075;&#1086;&#1076;\2016\33%20&#1086;&#1095;&#1077;&#1088;&#1077;&#1076;&#1085;&#1072;&#1103;%20&#1089;&#1077;&#1089;&#1089;&#1080;&#1103;\&#1086;&#1073;%20&#1091;&#1090;&#1074;&#1077;&#1088;&#1078;&#1076;%20&#1073;&#1102;&#1076;&#1078;&#1077;&#1090;&#1072;%20&#1079;&#1072;%202015%20&#1075;&#1086;&#1076;\&#1054;&#1073;%20&#1091;&#1090;&#1074;&#1077;&#1088;&#1078;&#1076;%20&#1073;&#1102;&#1076;&#1078;&#1077;&#1090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Об утвержд бюджета</Template>
  <TotalTime>24</TotalTime>
  <Pages>1</Pages>
  <Words>2223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2019-08-20T13:52:00Z</cp:lastPrinted>
  <dcterms:created xsi:type="dcterms:W3CDTF">2019-08-19T08:01:00Z</dcterms:created>
  <dcterms:modified xsi:type="dcterms:W3CDTF">2019-08-20T13:54:00Z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